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14:paraId="6980AF6E" w14:textId="77777777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14:paraId="6980AF6C" w14:textId="77777777" w:rsidR="00AD6E6B" w:rsidRPr="0063560D" w:rsidRDefault="00AD6E6B" w:rsidP="001E63D2">
            <w:pPr>
              <w:rPr>
                <w:color w:val="4F81BD" w:themeColor="accent1"/>
              </w:rPr>
            </w:pPr>
            <w:bookmarkStart w:id="0" w:name="_GoBack"/>
            <w:bookmarkEnd w:id="0"/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6980AF6D" w14:textId="3561624E" w:rsidR="00AD6E6B" w:rsidRPr="0063560D" w:rsidRDefault="00A24325" w:rsidP="00AD6E6B">
                <w:pPr>
                  <w:pStyle w:val="Heading1"/>
                  <w:rPr>
                    <w:color w:val="4F81BD" w:themeColor="accent1"/>
                  </w:rPr>
                </w:pPr>
                <w:r>
                  <w:rPr>
                    <w:color w:val="4F81BD" w:themeColor="accent1"/>
                  </w:rPr>
                  <w:t xml:space="preserve">AMENDED </w:t>
                </w:r>
                <w:r w:rsidR="0063560D"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14:paraId="6980AF72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6980AF6F" w14:textId="77777777"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14:paraId="6980AF70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8-05-0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534C5">
                  <w:rPr>
                    <w:color w:val="4F81BD" w:themeColor="accent1"/>
                  </w:rPr>
                  <w:t>May 1, 2018</w:t>
                </w:r>
              </w:sdtContent>
            </w:sdt>
          </w:p>
          <w:p w14:paraId="6980AF71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3F4F29" w14:paraId="6980AF81" w14:textId="77777777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14:paraId="6980AF73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6980AF74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6980AF75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6980AF76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6980AF77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6980AF78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6980AF79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6980AF7A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14:paraId="6980AF7B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p w14:paraId="6980AF7C" w14:textId="34A8C502" w:rsidR="001E63D2" w:rsidRPr="003F4F29" w:rsidRDefault="00A24325" w:rsidP="001E63D2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Laxey Laser Lines</w:t>
            </w:r>
          </w:p>
          <w:p w14:paraId="6980AF7D" w14:textId="2D8C219D" w:rsidR="001E63D2" w:rsidRPr="003F4F29" w:rsidRDefault="00A24325" w:rsidP="001E63D2">
            <w:pPr>
              <w:pStyle w:val="Right-alignedtext"/>
              <w:rPr>
                <w:b/>
                <w:color w:val="4F81BD" w:themeColor="accent1"/>
              </w:rPr>
            </w:pPr>
            <w:proofErr w:type="spellStart"/>
            <w:r>
              <w:rPr>
                <w:b/>
                <w:color w:val="4F81BD" w:themeColor="accent1"/>
              </w:rPr>
              <w:t>Ballamilghyn</w:t>
            </w:r>
            <w:proofErr w:type="spellEnd"/>
            <w:r>
              <w:rPr>
                <w:b/>
                <w:color w:val="4F81BD" w:themeColor="accent1"/>
              </w:rPr>
              <w:t xml:space="preserve"> Villa</w:t>
            </w:r>
          </w:p>
          <w:p w14:paraId="6980AF7E" w14:textId="6E84099B" w:rsidR="001E63D2" w:rsidRPr="003F4F29" w:rsidRDefault="00A24325" w:rsidP="001E63D2">
            <w:pPr>
              <w:pStyle w:val="Right-alignedtext"/>
              <w:rPr>
                <w:b/>
                <w:color w:val="4F81BD" w:themeColor="accent1"/>
              </w:rPr>
            </w:pPr>
            <w:proofErr w:type="spellStart"/>
            <w:r>
              <w:rPr>
                <w:b/>
                <w:color w:val="4F81BD" w:themeColor="accent1"/>
              </w:rPr>
              <w:t>Baldhoon</w:t>
            </w:r>
            <w:proofErr w:type="spellEnd"/>
            <w:r>
              <w:rPr>
                <w:b/>
                <w:color w:val="4F81BD" w:themeColor="accent1"/>
              </w:rPr>
              <w:t xml:space="preserve"> Road</w:t>
            </w:r>
          </w:p>
          <w:p w14:paraId="6980AF7F" w14:textId="0A163D51" w:rsidR="001E63D2" w:rsidRPr="003F4F29" w:rsidRDefault="00A24325" w:rsidP="001E63D2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Laxey IM4 &amp;NA</w:t>
            </w:r>
          </w:p>
          <w:p w14:paraId="6980AF80" w14:textId="037BCE33" w:rsidR="001E7EBF" w:rsidRPr="003F4F29" w:rsidRDefault="00A24325" w:rsidP="00A24325">
            <w:pPr>
              <w:pStyle w:val="Right-alignedtext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Tel: 07624 202349</w:t>
            </w:r>
          </w:p>
        </w:tc>
      </w:tr>
    </w:tbl>
    <w:p w14:paraId="6980AF82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14:paraId="6980AF89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980AF83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980AF84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980AF85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980AF86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980AF87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980AF88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6980AF8D" w14:textId="77777777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980AF8A" w14:textId="77777777" w:rsidR="00F23482" w:rsidRPr="0063560D" w:rsidRDefault="001A223C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 xml:space="preserve">Laxey Laser Lines 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980AF8B" w14:textId="77777777" w:rsidR="00F23482" w:rsidRPr="0063560D" w:rsidRDefault="001A223C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Sept 2017 – March 2018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980AF8C" w14:textId="77777777" w:rsidR="00F23482" w:rsidRPr="0063560D" w:rsidRDefault="001A223C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793235</w:t>
            </w:r>
          </w:p>
        </w:tc>
      </w:tr>
    </w:tbl>
    <w:p w14:paraId="6980AF8E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49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977"/>
        <w:gridCol w:w="4641"/>
        <w:gridCol w:w="1518"/>
        <w:gridCol w:w="1518"/>
        <w:gridCol w:w="1518"/>
      </w:tblGrid>
      <w:tr w:rsidR="00A24325" w:rsidRPr="0063560D" w14:paraId="6980AF92" w14:textId="6675D2D8" w:rsidTr="00A24325">
        <w:trPr>
          <w:cantSplit/>
          <w:trHeight w:val="216"/>
        </w:trPr>
        <w:tc>
          <w:tcPr>
            <w:tcW w:w="97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980AF8F" w14:textId="77777777" w:rsidR="00A24325" w:rsidRPr="0063560D" w:rsidRDefault="00A24325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464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980AF90" w14:textId="77777777" w:rsidR="00A24325" w:rsidRPr="0063560D" w:rsidRDefault="00A24325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9BC581C" w14:textId="31F6C695" w:rsidR="00A24325" w:rsidRDefault="00A24325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Item Sale Price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AB06D21" w14:textId="110A4E90" w:rsidR="00A24325" w:rsidRDefault="00A24325" w:rsidP="00A24325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Item Price minus 20%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126994F" w14:textId="740525F8" w:rsidR="00A24325" w:rsidRDefault="00A24325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Amount to invoice</w:t>
            </w:r>
          </w:p>
        </w:tc>
      </w:tr>
      <w:tr w:rsidR="00A24325" w:rsidRPr="0063560D" w14:paraId="6980AF96" w14:textId="50D45AAB" w:rsidTr="00A24325">
        <w:trPr>
          <w:cantSplit/>
          <w:trHeight w:val="216"/>
        </w:trPr>
        <w:tc>
          <w:tcPr>
            <w:tcW w:w="97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980AF93" w14:textId="77777777" w:rsidR="00A24325" w:rsidRPr="00A24325" w:rsidRDefault="00A24325" w:rsidP="00AA16FA">
            <w:pPr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>4</w:t>
            </w:r>
          </w:p>
        </w:tc>
        <w:tc>
          <w:tcPr>
            <w:tcW w:w="46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980AF94" w14:textId="77777777" w:rsidR="00A24325" w:rsidRPr="00A24325" w:rsidRDefault="00A24325" w:rsidP="00AA16FA">
            <w:pPr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 xml:space="preserve">Fridge Magnets small @ 3.50 </w:t>
            </w: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815F8F" w14:textId="33B782AE" w:rsidR="00A24325" w:rsidRPr="00A24325" w:rsidRDefault="00A24325" w:rsidP="001E63D2">
            <w:pPr>
              <w:pStyle w:val="Right-alignedtext"/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>£       3.50</w:t>
            </w: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29AD6E41" w14:textId="2AF0DEBF" w:rsidR="00A24325" w:rsidRPr="00A24325" w:rsidRDefault="00A24325" w:rsidP="001E63D2">
            <w:pPr>
              <w:pStyle w:val="Right-alignedtext"/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 xml:space="preserve"> £       2.80 </w:t>
            </w: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DA72C55" w14:textId="156FA650" w:rsidR="00A24325" w:rsidRPr="00A24325" w:rsidRDefault="00A24325" w:rsidP="001E63D2">
            <w:pPr>
              <w:pStyle w:val="Right-alignedtext"/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 xml:space="preserve"> £    11.20 </w:t>
            </w:r>
          </w:p>
        </w:tc>
      </w:tr>
      <w:tr w:rsidR="00A24325" w:rsidRPr="0063560D" w14:paraId="6980AF9A" w14:textId="115CAD65" w:rsidTr="00A24325">
        <w:trPr>
          <w:cantSplit/>
          <w:trHeight w:val="216"/>
        </w:trPr>
        <w:tc>
          <w:tcPr>
            <w:tcW w:w="97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980AF97" w14:textId="77777777" w:rsidR="00A24325" w:rsidRPr="00A24325" w:rsidRDefault="00A24325" w:rsidP="00AA16FA">
            <w:pPr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 xml:space="preserve">1 </w:t>
            </w:r>
          </w:p>
        </w:tc>
        <w:tc>
          <w:tcPr>
            <w:tcW w:w="46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980AF98" w14:textId="77777777" w:rsidR="00A24325" w:rsidRPr="00A24325" w:rsidRDefault="00A24325" w:rsidP="00AA16FA">
            <w:pPr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>Fridge magnet large</w:t>
            </w: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1BAAD5" w14:textId="52113F2C" w:rsidR="00A24325" w:rsidRPr="00A24325" w:rsidRDefault="00A24325" w:rsidP="001E63D2">
            <w:pPr>
              <w:pStyle w:val="Right-alignedtext"/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>£       5.00</w:t>
            </w: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F69ABFB" w14:textId="4E182621" w:rsidR="00A24325" w:rsidRPr="00A24325" w:rsidRDefault="00A24325" w:rsidP="001E63D2">
            <w:pPr>
              <w:pStyle w:val="Right-alignedtext"/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 xml:space="preserve"> £       4.00 </w:t>
            </w: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2B74C08D" w14:textId="774C09A0" w:rsidR="00A24325" w:rsidRPr="00A24325" w:rsidRDefault="00A24325" w:rsidP="001E63D2">
            <w:pPr>
              <w:pStyle w:val="Right-alignedtext"/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 xml:space="preserve"> £       4.00 </w:t>
            </w:r>
          </w:p>
        </w:tc>
      </w:tr>
      <w:tr w:rsidR="00A24325" w:rsidRPr="0063560D" w14:paraId="6980AF9E" w14:textId="390BB84A" w:rsidTr="00A24325">
        <w:trPr>
          <w:cantSplit/>
          <w:trHeight w:val="216"/>
        </w:trPr>
        <w:tc>
          <w:tcPr>
            <w:tcW w:w="97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980AF9B" w14:textId="77777777" w:rsidR="00A24325" w:rsidRPr="00A24325" w:rsidRDefault="00A24325" w:rsidP="00AA16FA">
            <w:pPr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>2</w:t>
            </w:r>
          </w:p>
        </w:tc>
        <w:tc>
          <w:tcPr>
            <w:tcW w:w="46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980AF9C" w14:textId="77777777" w:rsidR="00A24325" w:rsidRPr="00A24325" w:rsidRDefault="00A24325" w:rsidP="00AA16FA">
            <w:pPr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>Celtic Brooches @ 5.50</w:t>
            </w: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0E77DA" w14:textId="0099EE1F" w:rsidR="00A24325" w:rsidRPr="00A24325" w:rsidRDefault="00A24325" w:rsidP="001E63D2">
            <w:pPr>
              <w:pStyle w:val="Right-alignedtext"/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>£       5.50</w:t>
            </w: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3B90FDDF" w14:textId="15951700" w:rsidR="00A24325" w:rsidRPr="00A24325" w:rsidRDefault="00A24325" w:rsidP="001E63D2">
            <w:pPr>
              <w:pStyle w:val="Right-alignedtext"/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 xml:space="preserve"> £       4.40 </w:t>
            </w: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1A9CB46" w14:textId="3B1A32AA" w:rsidR="00A24325" w:rsidRPr="00A24325" w:rsidRDefault="00A24325" w:rsidP="001E63D2">
            <w:pPr>
              <w:pStyle w:val="Right-alignedtext"/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 xml:space="preserve"> £       8.80 </w:t>
            </w:r>
          </w:p>
        </w:tc>
      </w:tr>
      <w:tr w:rsidR="00A24325" w:rsidRPr="0063560D" w14:paraId="6980AFA2" w14:textId="39E7EE7C" w:rsidTr="00A24325">
        <w:trPr>
          <w:cantSplit/>
          <w:trHeight w:val="216"/>
        </w:trPr>
        <w:tc>
          <w:tcPr>
            <w:tcW w:w="97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980AF9F" w14:textId="77777777" w:rsidR="00A24325" w:rsidRPr="00A24325" w:rsidRDefault="00A24325" w:rsidP="00AA16FA">
            <w:pPr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>1</w:t>
            </w:r>
          </w:p>
        </w:tc>
        <w:tc>
          <w:tcPr>
            <w:tcW w:w="46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980AFA0" w14:textId="77777777" w:rsidR="00A24325" w:rsidRPr="00A24325" w:rsidRDefault="00A24325" w:rsidP="00AA16FA">
            <w:pPr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>Hanging three legs @ 4.20</w:t>
            </w: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DFC9B8" w14:textId="3220C575" w:rsidR="00A24325" w:rsidRPr="00A24325" w:rsidRDefault="00A24325" w:rsidP="001E63D2">
            <w:pPr>
              <w:pStyle w:val="Right-alignedtext"/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>£       4.20</w:t>
            </w: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9AE6D25" w14:textId="7D32FD2E" w:rsidR="00A24325" w:rsidRPr="00A24325" w:rsidRDefault="00A24325" w:rsidP="001E63D2">
            <w:pPr>
              <w:pStyle w:val="Right-alignedtext"/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 xml:space="preserve"> £       3.36 </w:t>
            </w: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1B4CB6A" w14:textId="7716810A" w:rsidR="00A24325" w:rsidRPr="00A24325" w:rsidRDefault="00A24325" w:rsidP="001E63D2">
            <w:pPr>
              <w:pStyle w:val="Right-alignedtext"/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color w:val="17365D" w:themeColor="text2" w:themeShade="BF"/>
                <w:sz w:val="28"/>
                <w:szCs w:val="28"/>
              </w:rPr>
              <w:t xml:space="preserve"> £       3.36 </w:t>
            </w:r>
          </w:p>
        </w:tc>
      </w:tr>
      <w:tr w:rsidR="00A24325" w:rsidRPr="0063560D" w14:paraId="6980AFBE" w14:textId="61E68B43" w:rsidTr="00A24325">
        <w:trPr>
          <w:cantSplit/>
          <w:trHeight w:val="216"/>
        </w:trPr>
        <w:tc>
          <w:tcPr>
            <w:tcW w:w="97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AEEF3" w:themeFill="accent5" w:themeFillTint="33"/>
            <w:vAlign w:val="center"/>
          </w:tcPr>
          <w:p w14:paraId="6980AFBB" w14:textId="77777777" w:rsidR="00A24325" w:rsidRPr="00A24325" w:rsidRDefault="00A24325" w:rsidP="00AA16FA">
            <w:pPr>
              <w:rPr>
                <w:rFonts w:ascii="Calibri" w:hAnsi="Calibri" w:cs="Calibri"/>
                <w:b/>
                <w:color w:val="17365D" w:themeColor="text2" w:themeShade="BF"/>
                <w:sz w:val="28"/>
                <w:szCs w:val="28"/>
              </w:rPr>
            </w:pPr>
          </w:p>
        </w:tc>
        <w:tc>
          <w:tcPr>
            <w:tcW w:w="46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AEEF3" w:themeFill="accent5" w:themeFillTint="33"/>
            <w:vAlign w:val="center"/>
          </w:tcPr>
          <w:p w14:paraId="6980AFBC" w14:textId="49277F07" w:rsidR="00A24325" w:rsidRPr="00A24325" w:rsidRDefault="00A24325" w:rsidP="00AA16FA">
            <w:pPr>
              <w:rPr>
                <w:rFonts w:ascii="Calibri" w:hAnsi="Calibri" w:cs="Calibri"/>
                <w:b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b/>
                <w:color w:val="17365D" w:themeColor="text2" w:themeShade="BF"/>
                <w:sz w:val="28"/>
                <w:szCs w:val="28"/>
              </w:rPr>
              <w:t>Total</w:t>
            </w: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AEEF3" w:themeFill="accent5" w:themeFillTint="33"/>
          </w:tcPr>
          <w:p w14:paraId="51D7D6A1" w14:textId="77777777" w:rsidR="00A24325" w:rsidRPr="00A24325" w:rsidRDefault="00A24325" w:rsidP="001E63D2">
            <w:pPr>
              <w:pStyle w:val="Right-alignedtext"/>
              <w:rPr>
                <w:rFonts w:ascii="Calibri" w:hAnsi="Calibri" w:cs="Calibri"/>
                <w:b/>
                <w:color w:val="17365D" w:themeColor="text2" w:themeShade="BF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AEEF3" w:themeFill="accent5" w:themeFillTint="33"/>
            <w:vAlign w:val="bottom"/>
          </w:tcPr>
          <w:p w14:paraId="28DCEA7E" w14:textId="00E77D44" w:rsidR="00A24325" w:rsidRPr="00A24325" w:rsidRDefault="00A24325" w:rsidP="001E63D2">
            <w:pPr>
              <w:pStyle w:val="Right-alignedtext"/>
              <w:rPr>
                <w:rFonts w:ascii="Calibri" w:hAnsi="Calibri" w:cs="Calibri"/>
                <w:b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b/>
                <w:color w:val="17365D" w:themeColor="text2" w:themeShade="BF"/>
                <w:sz w:val="28"/>
                <w:szCs w:val="28"/>
              </w:rPr>
              <w:t>£    14.56</w:t>
            </w:r>
          </w:p>
        </w:tc>
        <w:tc>
          <w:tcPr>
            <w:tcW w:w="15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AEEF3" w:themeFill="accent5" w:themeFillTint="33"/>
            <w:vAlign w:val="bottom"/>
          </w:tcPr>
          <w:p w14:paraId="64798379" w14:textId="4BBD5B31" w:rsidR="00A24325" w:rsidRPr="00A24325" w:rsidRDefault="00A24325" w:rsidP="00A24325">
            <w:pPr>
              <w:pStyle w:val="Right-alignedtext"/>
              <w:rPr>
                <w:rFonts w:ascii="Calibri" w:hAnsi="Calibri" w:cs="Calibri"/>
                <w:b/>
                <w:color w:val="17365D" w:themeColor="text2" w:themeShade="BF"/>
                <w:sz w:val="28"/>
                <w:szCs w:val="28"/>
              </w:rPr>
            </w:pPr>
            <w:r w:rsidRPr="00A24325">
              <w:rPr>
                <w:rFonts w:ascii="Calibri" w:hAnsi="Calibri" w:cs="Calibri"/>
                <w:b/>
                <w:color w:val="17365D" w:themeColor="text2" w:themeShade="BF"/>
                <w:sz w:val="28"/>
                <w:szCs w:val="28"/>
              </w:rPr>
              <w:t xml:space="preserve"> £</w:t>
            </w:r>
            <w:r>
              <w:rPr>
                <w:rFonts w:ascii="Calibri" w:hAnsi="Calibri" w:cs="Calibri"/>
                <w:b/>
                <w:color w:val="17365D" w:themeColor="text2" w:themeShade="BF"/>
                <w:sz w:val="28"/>
                <w:szCs w:val="28"/>
              </w:rPr>
              <w:t xml:space="preserve">    </w:t>
            </w:r>
            <w:r w:rsidRPr="00A24325">
              <w:rPr>
                <w:rFonts w:ascii="Calibri" w:hAnsi="Calibri" w:cs="Calibri"/>
                <w:b/>
                <w:color w:val="17365D" w:themeColor="text2" w:themeShade="BF"/>
                <w:sz w:val="28"/>
                <w:szCs w:val="28"/>
              </w:rPr>
              <w:t xml:space="preserve">27.36 </w:t>
            </w:r>
          </w:p>
        </w:tc>
      </w:tr>
    </w:tbl>
    <w:p w14:paraId="6980AFC3" w14:textId="77777777"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14:paraId="6980AFC4" w14:textId="77777777"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14:paraId="6980AFC5" w14:textId="77777777"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14:paraId="6980AFC6" w14:textId="77777777"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14:paraId="6980AFC7" w14:textId="77777777"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6980AFCA" w14:textId="77777777" w:rsidTr="00F23482">
        <w:trPr>
          <w:trHeight w:val="373"/>
        </w:trPr>
        <w:tc>
          <w:tcPr>
            <w:tcW w:w="3794" w:type="dxa"/>
          </w:tcPr>
          <w:p w14:paraId="6980AFC8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6980AFC9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6980AFCD" w14:textId="77777777" w:rsidTr="00F23482">
        <w:trPr>
          <w:trHeight w:val="373"/>
        </w:trPr>
        <w:tc>
          <w:tcPr>
            <w:tcW w:w="3794" w:type="dxa"/>
          </w:tcPr>
          <w:p w14:paraId="6980AFCB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6980AFCC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6980AFD0" w14:textId="77777777" w:rsidTr="00F23482">
        <w:trPr>
          <w:trHeight w:val="373"/>
        </w:trPr>
        <w:tc>
          <w:tcPr>
            <w:tcW w:w="3794" w:type="dxa"/>
          </w:tcPr>
          <w:p w14:paraId="6980AFCE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6980AFCF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6980AFD1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80AFD4" w14:textId="77777777" w:rsidR="00037DF4" w:rsidRDefault="00037DF4" w:rsidP="00C67F35">
      <w:r>
        <w:separator/>
      </w:r>
    </w:p>
  </w:endnote>
  <w:endnote w:type="continuationSeparator" w:id="0">
    <w:p w14:paraId="6980AFD5" w14:textId="77777777" w:rsidR="00037DF4" w:rsidRDefault="00037DF4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D9D281" w14:textId="77777777" w:rsidR="003F3DFC" w:rsidRDefault="003F3D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2460F0" w14:textId="77777777" w:rsidR="003F3DFC" w:rsidRDefault="003F3DF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6A8441" w14:textId="77777777" w:rsidR="003F3DFC" w:rsidRDefault="003F3D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0AFD2" w14:textId="77777777" w:rsidR="00037DF4" w:rsidRDefault="00037DF4" w:rsidP="00C67F35">
      <w:r>
        <w:separator/>
      </w:r>
    </w:p>
  </w:footnote>
  <w:footnote w:type="continuationSeparator" w:id="0">
    <w:p w14:paraId="6980AFD3" w14:textId="77777777" w:rsidR="00037DF4" w:rsidRDefault="00037DF4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951C22" w14:textId="3E9F84DF" w:rsidR="003F3DFC" w:rsidRDefault="003F3DFC">
    <w:pPr>
      <w:pStyle w:val="Header"/>
    </w:pPr>
    <w:r>
      <w:rPr>
        <w:noProof/>
      </w:rPr>
      <w:pict w14:anchorId="254E0E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80219" o:spid="_x0000_s2050" type="#_x0000_t136" style="position:absolute;margin-left:0;margin-top:0;width:568.5pt;height:142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INVOICED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7A55FF" w14:textId="3A980CAC" w:rsidR="003F3DFC" w:rsidRDefault="003F3DFC">
    <w:pPr>
      <w:pStyle w:val="Header"/>
    </w:pPr>
    <w:r>
      <w:rPr>
        <w:noProof/>
      </w:rPr>
      <w:pict w14:anchorId="5DA268B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80220" o:spid="_x0000_s2051" type="#_x0000_t136" style="position:absolute;margin-left:0;margin-top:0;width:568.5pt;height:142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INVOICED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1CD846" w14:textId="6BDE6CA2" w:rsidR="003F3DFC" w:rsidRDefault="003F3DFC">
    <w:pPr>
      <w:pStyle w:val="Header"/>
    </w:pPr>
    <w:r>
      <w:rPr>
        <w:noProof/>
      </w:rPr>
      <w:pict w14:anchorId="1F0A5E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80218" o:spid="_x0000_s2049" type="#_x0000_t136" style="position:absolute;margin-left:0;margin-top:0;width:568.5pt;height:142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INVOICED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37DF4"/>
    <w:rsid w:val="00041B4A"/>
    <w:rsid w:val="000653AC"/>
    <w:rsid w:val="00077685"/>
    <w:rsid w:val="000E042A"/>
    <w:rsid w:val="000F6B47"/>
    <w:rsid w:val="000F7D4F"/>
    <w:rsid w:val="00140EA0"/>
    <w:rsid w:val="001730EB"/>
    <w:rsid w:val="001A223C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46427"/>
    <w:rsid w:val="0035067A"/>
    <w:rsid w:val="0035293A"/>
    <w:rsid w:val="003C7693"/>
    <w:rsid w:val="003E5FCD"/>
    <w:rsid w:val="003F3DFC"/>
    <w:rsid w:val="003F4F29"/>
    <w:rsid w:val="00441785"/>
    <w:rsid w:val="00442CDA"/>
    <w:rsid w:val="0045588D"/>
    <w:rsid w:val="00487729"/>
    <w:rsid w:val="004F202D"/>
    <w:rsid w:val="005209B5"/>
    <w:rsid w:val="00521569"/>
    <w:rsid w:val="00585539"/>
    <w:rsid w:val="005865E7"/>
    <w:rsid w:val="0063560D"/>
    <w:rsid w:val="006534C5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53D43"/>
    <w:rsid w:val="00954EF9"/>
    <w:rsid w:val="00975420"/>
    <w:rsid w:val="009A0A91"/>
    <w:rsid w:val="009C1689"/>
    <w:rsid w:val="009D0ECF"/>
    <w:rsid w:val="009D7158"/>
    <w:rsid w:val="00A160B4"/>
    <w:rsid w:val="00A24325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  <w14:docId w14:val="6980AF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7F9A1C0C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7F9A1C12" w14:textId="77777777"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3E108D"/>
    <w:rsid w:val="0044282D"/>
    <w:rsid w:val="00503C93"/>
    <w:rsid w:val="006817D0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9A1C0C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Laxey Laser Lines</Supplier>
    <Date_x0020_Stamp xmlns="af4025bd-eda9-4d6d-bcbe-7de91e238b29">2018-05-08T23:00:00+00:00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9EE731DC-4AAE-4076-9D45-5C73A35E53AC}"/>
</file>

<file path=customXml/itemProps2.xml><?xml version="1.0" encoding="utf-8"?>
<ds:datastoreItem xmlns:ds="http://schemas.openxmlformats.org/officeDocument/2006/customXml" ds:itemID="{D0BFC728-1888-4364-83D4-1BBD9949E222}"/>
</file>

<file path=customXml/itemProps3.xml><?xml version="1.0" encoding="utf-8"?>
<ds:datastoreItem xmlns:ds="http://schemas.openxmlformats.org/officeDocument/2006/customXml" ds:itemID="{B9DE4565-BDD2-400D-A426-BAACE384DE5B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0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AMENDED NOTIFICATION OF SALES</dc:title>
  <dc:subject>various</dc:subject>
  <dc:creator>Ruth Eastham</dc:creator>
  <cp:lastModifiedBy>Ruth Donnelly</cp:lastModifiedBy>
  <cp:revision>3</cp:revision>
  <cp:lastPrinted>2004-08-26T20:37:00Z</cp:lastPrinted>
  <dcterms:created xsi:type="dcterms:W3CDTF">2018-06-05T10:56:00Z</dcterms:created>
  <dcterms:modified xsi:type="dcterms:W3CDTF">2018-07-02T09:35:00Z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5300</vt:r8>
  </property>
  <property fmtid="{D5CDD505-2E9C-101B-9397-08002B2CF9AE}" pid="5" name="_Source">
    <vt:lpwstr>
Laser Lines
</vt:lpwstr>
  </property>
</Properties>
</file>